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9C" w:rsidRPr="00BC4331" w:rsidRDefault="00E2199C" w:rsidP="00BC4331">
      <w:pPr>
        <w:pStyle w:val="Normal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1" o:spid="_x0000_s1026" type="#_x0000_t75" style="position:absolute;margin-left:-36.35pt;margin-top:-2.7pt;width:842.75pt;height:563.25pt;z-index:251658240;visibility:visible">
            <v:imagedata r:id="rId5" o:title=""/>
          </v:shape>
        </w:pict>
      </w:r>
      <w:r>
        <w:rPr>
          <w:noProof/>
        </w:rPr>
        <w:pict>
          <v:rect id="矩形 396" o:spid="_x0000_s1027" style="position:absolute;margin-left:-50pt;margin-top:-37.85pt;width:443.2pt;height:75.7pt;flip:x;z-index:251659264;visibility:visible;mso-wrap-distance-top:7.2pt;mso-wrap-distance-bottom:7.2pt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" o:allowincell="f" strokecolor="gray" strokeweight="1.5pt">
            <v:shadow on="t" type="perspective" color="black" opacity="26214f" origin="-.5,-.5" offset=".74836mm,.74836mm" matrix="65864f,,,65864f"/>
            <v:textbox inset="21.6pt,21.6pt,21.6pt,21.6pt">
              <w:txbxContent>
                <w:p w:rsidR="00E2199C" w:rsidRPr="00B272D5" w:rsidRDefault="00E2199C" w:rsidP="005511B9">
                  <w:pPr>
                    <w:rPr>
                      <w:sz w:val="20"/>
                      <w:szCs w:val="20"/>
                    </w:rPr>
                  </w:pPr>
                  <w:r w:rsidRPr="00B272D5">
                    <w:rPr>
                      <w:sz w:val="20"/>
                      <w:szCs w:val="20"/>
                    </w:rPr>
                    <w:t xml:space="preserve">Banksy </w:t>
                  </w:r>
                  <w:r w:rsidRPr="00B272D5">
                    <w:rPr>
                      <w:rFonts w:hint="eastAsia"/>
                      <w:sz w:val="20"/>
                      <w:szCs w:val="20"/>
                    </w:rPr>
                    <w:t>是一位</w:t>
                  </w:r>
                  <w:r w:rsidRPr="00B272D5">
                    <w:rPr>
                      <w:sz w:val="20"/>
                      <w:szCs w:val="20"/>
                    </w:rPr>
                    <w:t xml:space="preserve">pseudonymous </w:t>
                  </w:r>
                  <w:r w:rsidRPr="00B272D5">
                    <w:rPr>
                      <w:rFonts w:hint="eastAsia"/>
                      <w:sz w:val="20"/>
                      <w:szCs w:val="20"/>
                    </w:rPr>
                    <w:t>英國</w:t>
                  </w:r>
                  <w:r w:rsidRPr="00B272D5">
                    <w:rPr>
                      <w:sz w:val="20"/>
                      <w:szCs w:val="20"/>
                    </w:rPr>
                    <w:t>graffiti artist, political activist, film director, and painter.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rect id="_x0000_s1028" style="position:absolute;margin-left:365.1pt;margin-top:-37.85pt;width:445.1pt;height:75.7pt;flip:x;z-index:251660288;visibility:visible;mso-wrap-distance-top:7.2pt;mso-wrap-distance-bottom:7.2pt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" o:allowincell="f" strokecolor="gray" strokeweight="1.5pt">
            <v:shadow on="t" type="perspective" color="black" opacity="26214f" origin="-.5,-.5" offset=".74836mm,.74836mm" matrix="65864f,,,65864f"/>
            <v:textbox inset="21.6pt,21.6pt,21.6pt,21.6pt">
              <w:txbxContent>
                <w:p w:rsidR="00E2199C" w:rsidRPr="00B272D5" w:rsidRDefault="00E2199C" w:rsidP="00B82DE5">
                  <w:pPr>
                    <w:rPr>
                      <w:sz w:val="20"/>
                      <w:szCs w:val="20"/>
                    </w:rPr>
                  </w:pPr>
                  <w:r w:rsidRPr="00B272D5">
                    <w:rPr>
                      <w:rFonts w:hint="eastAsia"/>
                      <w:sz w:val="20"/>
                      <w:szCs w:val="20"/>
                    </w:rPr>
                    <w:t>他的</w:t>
                  </w:r>
                  <w:r w:rsidRPr="00B272D5">
                    <w:rPr>
                      <w:sz w:val="20"/>
                      <w:szCs w:val="20"/>
                    </w:rPr>
                    <w:t xml:space="preserve"> satirical street art and subversive epigrams combine dark humour with graffiti executed in a</w:t>
                  </w:r>
                  <w:r w:rsidRPr="00B272D5">
                    <w:rPr>
                      <w:rFonts w:hint="eastAsia"/>
                      <w:sz w:val="20"/>
                      <w:szCs w:val="20"/>
                    </w:rPr>
                    <w:t>獨特的模板技術拓印</w:t>
                  </w:r>
                  <w:r w:rsidRPr="00B272D5">
                    <w:rPr>
                      <w:sz w:val="20"/>
                      <w:szCs w:val="20"/>
                      <w:lang w:val="zh-TW"/>
                    </w:rPr>
                    <w:t>.</w:t>
                  </w:r>
                </w:p>
              </w:txbxContent>
            </v:textbox>
            <w10:wrap type="square" anchorx="margin" anchory="margin"/>
          </v:rect>
        </w:pict>
      </w:r>
    </w:p>
    <w:p w:rsidR="00E2199C" w:rsidRPr="00BC4331" w:rsidRDefault="00E2199C" w:rsidP="00BC4331">
      <w:pPr>
        <w:widowControl/>
        <w:shd w:val="clear" w:color="auto" w:fill="FFFFFF"/>
        <w:rPr>
          <w:rFonts w:ascii="Arial" w:hAnsi="Arial" w:cs="Arial"/>
          <w:color w:val="000000"/>
          <w:kern w:val="0"/>
          <w:sz w:val="45"/>
          <w:szCs w:val="45"/>
        </w:rPr>
      </w:pPr>
    </w:p>
    <w:p w:rsidR="00E2199C" w:rsidRPr="00BC4331" w:rsidRDefault="00E2199C" w:rsidP="008E3614">
      <w:r>
        <w:rPr>
          <w:noProof/>
        </w:rPr>
        <w:pict>
          <v:rect id="_x0000_s1029" style="position:absolute;margin-left:-36pt;margin-top:496.95pt;width:607.75pt;height:57.95pt;flip:x;z-index:251661312;visibility:visible;mso-wrap-distance-top:7.2pt;mso-wrap-distance-bottom:7.2pt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" o:allowincell="f" strokecolor="gray" strokeweight="1.5pt">
            <v:shadow on="t" type="perspective" color="black" opacity="26214f" origin="-.5,-.5" offset=".74836mm,.74836mm" matrix="65864f,,,65864f"/>
            <v:textbox inset="21.6pt,21.6pt,21.6pt,21.6pt">
              <w:txbxContent>
                <w:p w:rsidR="00E2199C" w:rsidRPr="00B272D5" w:rsidRDefault="00E2199C" w:rsidP="00B82DE5">
                  <w:pPr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B272D5">
                    <w:rPr>
                      <w:sz w:val="20"/>
                      <w:szCs w:val="20"/>
                    </w:rPr>
                    <w:t xml:space="preserve">Such artistic works of political and social commentary have been featured on streets, walls, and bridges of cities </w:t>
                  </w:r>
                  <w:r w:rsidRPr="00B272D5">
                    <w:rPr>
                      <w:rFonts w:hint="eastAsia"/>
                      <w:sz w:val="20"/>
                      <w:szCs w:val="20"/>
                    </w:rPr>
                    <w:t>在世界各地不同城市</w:t>
                  </w:r>
                  <w:r w:rsidRPr="00B272D5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square" anchorx="margin" anchory="margin"/>
          </v:rect>
        </w:pict>
      </w:r>
    </w:p>
    <w:sectPr w:rsidR="00E2199C" w:rsidRPr="00BC433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331"/>
    <w:rsid w:val="00093AFB"/>
    <w:rsid w:val="002225BA"/>
    <w:rsid w:val="00356C61"/>
    <w:rsid w:val="00382709"/>
    <w:rsid w:val="004863AC"/>
    <w:rsid w:val="005511B9"/>
    <w:rsid w:val="00564483"/>
    <w:rsid w:val="00733749"/>
    <w:rsid w:val="008E3614"/>
    <w:rsid w:val="00B272D5"/>
    <w:rsid w:val="00B82DE5"/>
    <w:rsid w:val="00B852F5"/>
    <w:rsid w:val="00BC4331"/>
    <w:rsid w:val="00C04748"/>
    <w:rsid w:val="00C57F58"/>
    <w:rsid w:val="00E2199C"/>
    <w:rsid w:val="00FA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5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43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BC433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C433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4331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433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7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080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70811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</Words>
  <Characters>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2014-08-21T02:53:00Z</dcterms:created>
  <dcterms:modified xsi:type="dcterms:W3CDTF">2014-08-21T13:47:00Z</dcterms:modified>
</cp:coreProperties>
</file>