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80" w:rsidRPr="002936D1" w:rsidRDefault="00204B80" w:rsidP="002936D1">
      <w:pPr>
        <w:pStyle w:val="Normal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1" o:spid="_x0000_s1026" type="#_x0000_t202" style="position:absolute;margin-left:655.7pt;margin-top:226.65pt;width:181.35pt;height:88.8pt;rotation:-90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" filled="f" stroked="f">
            <v:fill o:detectmouseclick="t"/>
            <v:textbox>
              <w:txbxContent>
                <w:p w:rsidR="00204B80" w:rsidRPr="00F34D78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52"/>
                      <w:szCs w:val="52"/>
                    </w:rPr>
                  </w:pPr>
                  <w:r w:rsidRPr="00F34D78">
                    <w:rPr>
                      <w:b/>
                      <w:noProof/>
                      <w:sz w:val="52"/>
                      <w:szCs w:val="52"/>
                    </w:rPr>
                    <w:t>political activist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1" o:spid="_x0000_s1027" type="#_x0000_t75" style="position:absolute;margin-left:126pt;margin-top:2in;width:559.7pt;height:419.6pt;z-index:251664896;visibility:visible">
            <v:imagedata r:id="rId7" o:title=""/>
          </v:shape>
        </w:pict>
      </w:r>
      <w:r>
        <w:rPr>
          <w:noProof/>
        </w:rPr>
        <w:pict>
          <v:shape id="文字方塊 1" o:spid="_x0000_s1028" type="#_x0000_t202" style="position:absolute;margin-left:4in;margin-top:81pt;width:236.55pt;height:65.2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" filled="f" stroked="f">
            <v:fill o:detectmouseclick="t"/>
            <v:textbox>
              <w:txbxContent>
                <w:p w:rsidR="00204B80" w:rsidRPr="00F34D78" w:rsidRDefault="00204B80" w:rsidP="005B23E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rFonts w:ascii="Arial" w:hAnsi="Arial" w:cs="Arial"/>
                      <w:b/>
                      <w:noProof/>
                      <w:color w:val="252525"/>
                      <w:sz w:val="72"/>
                      <w:szCs w:val="72"/>
                    </w:rPr>
                  </w:pPr>
                  <w:r w:rsidRPr="00F34D78">
                    <w:rPr>
                      <w:rFonts w:ascii="Arial" w:hAnsi="Arial" w:cs="Arial"/>
                      <w:b/>
                      <w:noProof/>
                      <w:color w:val="252525"/>
                      <w:sz w:val="72"/>
                      <w:szCs w:val="72"/>
                    </w:rPr>
                    <w:t xml:space="preserve">Banksy is a 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0" o:spid="_x0000_s1029" type="#_x0000_t202" style="position:absolute;margin-left:204pt;margin-top:9pt;width:244.05pt;height:75.2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" filled="f" stroked="f">
            <v:fill o:detectmouseclick="t"/>
            <v:textbox style="mso-fit-shape-to-text:t">
              <w:txbxContent>
                <w:p w:rsidR="00204B80" w:rsidRPr="00F34D78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  <w:r w:rsidRPr="00F34D78">
                    <w:rPr>
                      <w:b/>
                      <w:noProof/>
                      <w:sz w:val="72"/>
                      <w:szCs w:val="72"/>
                    </w:rPr>
                    <w:t>graffiti artist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19" o:spid="_x0000_s1030" type="#_x0000_t202" style="position:absolute;margin-left:591.4pt;margin-top:-21.05pt;width:199.15pt;height:78.7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" filled="f" stroked="f">
            <v:fill o:detectmouseclick="t"/>
            <v:textbox>
              <w:txbxContent>
                <w:p w:rsidR="00204B80" w:rsidRPr="00F34D78" w:rsidRDefault="00204B80" w:rsidP="005B23E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F34D78">
                    <w:rPr>
                      <w:b/>
                      <w:noProof/>
                      <w:sz w:val="40"/>
                      <w:szCs w:val="40"/>
                    </w:rPr>
                    <w:t>United Kingdom-based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9" o:spid="_x0000_s1031" type="#_x0000_t202" style="position:absolute;margin-left:136.45pt;margin-top:-25.1pt;width:161.75pt;height:2in;rotation:-90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電影導演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6" o:spid="_x0000_s1032" type="#_x0000_t202" style="position:absolute;margin-left:621.25pt;margin-top:55.55pt;width:161.75pt;height:2in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英國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3" o:spid="_x0000_s1033" type="#_x0000_t202" style="position:absolute;margin-left:660.4pt;margin-top:105.3pt;width:141.15pt;height:2in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" filled="f" stroked="f">
            <v:fill o:detectmouseclick="t"/>
            <v:textbox style="mso-fit-shape-to-text:t">
              <w:txbxContent>
                <w:p w:rsidR="00204B80" w:rsidRPr="00F34D78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56"/>
                      <w:szCs w:val="56"/>
                    </w:rPr>
                  </w:pPr>
                  <w:r w:rsidRPr="00F34D78">
                    <w:rPr>
                      <w:b/>
                      <w:noProof/>
                      <w:sz w:val="56"/>
                      <w:szCs w:val="56"/>
                    </w:rPr>
                    <w:t>painter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2" o:spid="_x0000_s1034" type="#_x0000_t202" style="position:absolute;margin-left:-25.4pt;margin-top:55.85pt;width:161.75pt;height:2in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b/>
                      <w:noProof/>
                      <w:sz w:val="48"/>
                      <w:szCs w:val="48"/>
                    </w:rPr>
                    <w:t>film director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5" o:spid="_x0000_s1035" type="#_x0000_t202" style="position:absolute;margin-left:665.2pt;margin-top:389.4pt;width:135.6pt;height:52.5pt;rotation:-7812349fd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" filled="f" stroked="f">
            <v:fill o:detectmouseclick="t"/>
            <v:textbox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匿名的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30" o:spid="_x0000_s1036" type="#_x0000_t202" style="position:absolute;margin-left:43.55pt;margin-top:82.65pt;width:91.65pt;height:2in;rotation:4448020fd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畫家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18" o:spid="_x0000_s1037" type="#_x0000_t202" style="position:absolute;margin-left:-34.65pt;margin-top:239.8pt;width:161.75pt;height:2in;rotation:-1352249fd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" filled="f" stroked="f">
            <v:fill o:detectmouseclick="t"/>
            <v:textbox style="mso-fit-shape-to-text:t">
              <w:txbxContent>
                <w:p w:rsidR="00204B80" w:rsidRPr="005B23E6" w:rsidRDefault="00204B80" w:rsidP="005B23E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52"/>
                      <w:szCs w:val="52"/>
                    </w:rPr>
                  </w:pPr>
                  <w:bookmarkStart w:id="0" w:name="_GoBack"/>
                  <w:r w:rsidRPr="005B23E6">
                    <w:rPr>
                      <w:b/>
                      <w:noProof/>
                      <w:sz w:val="52"/>
                      <w:szCs w:val="52"/>
                    </w:rPr>
                    <w:t>pseudonymous</w:t>
                  </w:r>
                  <w:bookmarkEnd w:id="0"/>
                </w:p>
              </w:txbxContent>
            </v:textbox>
          </v:shape>
        </w:pict>
      </w:r>
      <w:r>
        <w:rPr>
          <w:noProof/>
        </w:rPr>
        <w:pict>
          <v:shape id="文字方塊 28" o:spid="_x0000_s1038" type="#_x0000_t202" style="position:absolute;margin-left:-41.85pt;margin-top:367.65pt;width:161.75pt;height:2in;rotation:9273352fd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社會運動活躍份子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4" o:spid="_x0000_s1039" type="#_x0000_t202" style="position:absolute;margin-left:-25.7pt;margin-top:-16.8pt;width:161.75pt;height:2in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班克斯是一位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7" o:spid="_x0000_s1040" type="#_x0000_t202" style="position:absolute;margin-left:439.8pt;margin-top:-2.05pt;width:161.75pt;height:2in;rotation:1828795fd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" filled="f" stroked="f">
            <v:fill o:detectmouseclick="t"/>
            <v:textbox style="mso-fit-shape-to-text:t">
              <w:txbxContent>
                <w:p w:rsidR="00204B80" w:rsidRPr="00AA5396" w:rsidRDefault="00204B80" w:rsidP="00AA5396">
                  <w:pPr>
                    <w:pStyle w:val="NormalWeb"/>
                    <w:shd w:val="clear" w:color="auto" w:fill="FFFFFF"/>
                    <w:spacing w:before="120" w:after="120" w:line="420" w:lineRule="atLeast"/>
                    <w:jc w:val="center"/>
                    <w:rPr>
                      <w:b/>
                      <w:noProof/>
                      <w:sz w:val="48"/>
                      <w:szCs w:val="48"/>
                    </w:rPr>
                  </w:pPr>
                  <w:r w:rsidRPr="00AA5396">
                    <w:rPr>
                      <w:rFonts w:hint="eastAsia"/>
                      <w:b/>
                      <w:noProof/>
                      <w:sz w:val="48"/>
                      <w:szCs w:val="48"/>
                    </w:rPr>
                    <w:t>塗鴉藝術家</w:t>
                  </w:r>
                </w:p>
              </w:txbxContent>
            </v:textbox>
          </v:shape>
        </w:pict>
      </w:r>
    </w:p>
    <w:sectPr w:rsidR="00204B80" w:rsidRPr="002936D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80" w:rsidRDefault="00204B80" w:rsidP="004909D5">
      <w:r>
        <w:separator/>
      </w:r>
    </w:p>
  </w:endnote>
  <w:endnote w:type="continuationSeparator" w:id="0">
    <w:p w:rsidR="00204B80" w:rsidRDefault="00204B80" w:rsidP="00490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80" w:rsidRDefault="00204B80" w:rsidP="004909D5">
      <w:r>
        <w:separator/>
      </w:r>
    </w:p>
  </w:footnote>
  <w:footnote w:type="continuationSeparator" w:id="0">
    <w:p w:rsidR="00204B80" w:rsidRDefault="00204B80" w:rsidP="004909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331"/>
    <w:rsid w:val="00093AFB"/>
    <w:rsid w:val="00204B80"/>
    <w:rsid w:val="002225BA"/>
    <w:rsid w:val="002936D1"/>
    <w:rsid w:val="00356C61"/>
    <w:rsid w:val="00382709"/>
    <w:rsid w:val="003D7A73"/>
    <w:rsid w:val="004909D5"/>
    <w:rsid w:val="005511B9"/>
    <w:rsid w:val="00564483"/>
    <w:rsid w:val="005B23E6"/>
    <w:rsid w:val="005D6D99"/>
    <w:rsid w:val="006F20D1"/>
    <w:rsid w:val="00733749"/>
    <w:rsid w:val="008E3614"/>
    <w:rsid w:val="009702DE"/>
    <w:rsid w:val="00A266DB"/>
    <w:rsid w:val="00AA5396"/>
    <w:rsid w:val="00B82DE5"/>
    <w:rsid w:val="00B852F5"/>
    <w:rsid w:val="00BA712E"/>
    <w:rsid w:val="00BC4331"/>
    <w:rsid w:val="00C04748"/>
    <w:rsid w:val="00F34D78"/>
    <w:rsid w:val="00FD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D9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43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BC433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C433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4331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4331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490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09D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90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909D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86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8660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</Words>
  <Characters>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2014-08-21T03:51:00Z</dcterms:created>
  <dcterms:modified xsi:type="dcterms:W3CDTF">2014-08-21T13:49:00Z</dcterms:modified>
</cp:coreProperties>
</file>