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9E1" w:rsidRDefault="00E159E1">
      <w:pPr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71.8pt;width:102pt;height:102pt;z-index:-251658240">
            <v:imagedata r:id="rId6" o:title=""/>
          </v:shape>
        </w:pict>
      </w:r>
      <w:r w:rsidRPr="00C0711D">
        <w:rPr>
          <w:noProof/>
        </w:rPr>
        <w:pict>
          <v:shape id="圖片 3" o:spid="_x0000_i1027" type="#_x0000_t75" style="width:474pt;height:563.25pt;visibility:visible">
            <v:imagedata r:id="rId7" o:title=""/>
          </v:shape>
        </w:pict>
      </w:r>
    </w:p>
    <w:p w:rsidR="00E159E1" w:rsidRPr="008E2117" w:rsidRDefault="00E159E1">
      <w:pPr>
        <w:rPr>
          <w:noProof/>
        </w:rPr>
      </w:pPr>
      <w:r>
        <w:rPr>
          <w:noProof/>
        </w:rPr>
        <w:t xml:space="preserve">                  </w:t>
      </w:r>
      <w:r w:rsidRPr="008E2117">
        <w:rPr>
          <w:noProof/>
        </w:rPr>
        <w:t>http://www.shelsilverstein.com/books/</w:t>
      </w:r>
    </w:p>
    <w:p w:rsidR="00E159E1" w:rsidRPr="008E2117" w:rsidRDefault="00E159E1">
      <w:pPr>
        <w:rPr>
          <w:noProof/>
        </w:rPr>
      </w:pPr>
    </w:p>
    <w:p w:rsidR="00E159E1" w:rsidRDefault="00E159E1">
      <w:pPr>
        <w:rPr>
          <w:noProof/>
        </w:rPr>
      </w:pPr>
    </w:p>
    <w:p w:rsidR="00E159E1" w:rsidRDefault="00E159E1"/>
    <w:p w:rsidR="00E159E1" w:rsidRDefault="00E159E1">
      <w:pPr>
        <w:rPr>
          <w:noProof/>
        </w:rPr>
      </w:pPr>
      <w:bookmarkStart w:id="0" w:name="_GoBack"/>
      <w:r>
        <w:rPr>
          <w:noProof/>
        </w:rPr>
        <w:pict>
          <v:shape id="_x0000_s1027" type="#_x0000_t75" style="position:absolute;margin-left:0;margin-top:589.8pt;width:114pt;height:114pt;z-index:-251657216">
            <v:imagedata r:id="rId8" o:title=""/>
          </v:shape>
        </w:pict>
      </w:r>
      <w:r w:rsidRPr="00C0711D">
        <w:rPr>
          <w:noProof/>
        </w:rPr>
        <w:pict>
          <v:shape id="圖片 2" o:spid="_x0000_i1028" type="#_x0000_t75" style="width:446.25pt;height:577.5pt;visibility:visible">
            <v:imagedata r:id="rId9" o:title=""/>
          </v:shape>
        </w:pict>
      </w:r>
      <w:bookmarkEnd w:id="0"/>
    </w:p>
    <w:p w:rsidR="00E159E1" w:rsidRPr="008E2117" w:rsidRDefault="00E159E1">
      <w:pPr>
        <w:rPr>
          <w:noProof/>
        </w:rPr>
      </w:pPr>
      <w:r>
        <w:rPr>
          <w:noProof/>
        </w:rPr>
        <w:t xml:space="preserve">                      </w:t>
      </w:r>
      <w:r w:rsidRPr="008E2117">
        <w:rPr>
          <w:noProof/>
        </w:rPr>
        <w:t>http://www.shelsilverstein.com/fun/</w:t>
      </w:r>
    </w:p>
    <w:p w:rsidR="00E159E1" w:rsidRPr="008E2117" w:rsidRDefault="00E159E1">
      <w:pPr>
        <w:rPr>
          <w:noProof/>
        </w:rPr>
      </w:pPr>
    </w:p>
    <w:p w:rsidR="00E159E1" w:rsidRDefault="00E159E1">
      <w:pPr>
        <w:rPr>
          <w:noProof/>
        </w:rPr>
      </w:pPr>
    </w:p>
    <w:p w:rsidR="00E159E1" w:rsidRDefault="00E159E1">
      <w:pPr>
        <w:rPr>
          <w:noProof/>
        </w:rPr>
      </w:pPr>
    </w:p>
    <w:p w:rsidR="00E159E1" w:rsidRDefault="00E159E1">
      <w:pPr>
        <w:rPr>
          <w:noProof/>
        </w:rPr>
      </w:pPr>
    </w:p>
    <w:p w:rsidR="00E159E1" w:rsidRDefault="00E159E1"/>
    <w:sectPr w:rsidR="00E159E1" w:rsidSect="00517233">
      <w:head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9E1" w:rsidRDefault="00E159E1" w:rsidP="00517233">
      <w:r>
        <w:separator/>
      </w:r>
    </w:p>
  </w:endnote>
  <w:endnote w:type="continuationSeparator" w:id="0">
    <w:p w:rsidR="00E159E1" w:rsidRDefault="00E159E1" w:rsidP="005172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9E1" w:rsidRDefault="00E159E1" w:rsidP="00517233">
      <w:r>
        <w:separator/>
      </w:r>
    </w:p>
  </w:footnote>
  <w:footnote w:type="continuationSeparator" w:id="0">
    <w:p w:rsidR="00E159E1" w:rsidRDefault="00E159E1" w:rsidP="005172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9E1" w:rsidRDefault="00E159E1" w:rsidP="00517233">
    <w:pPr>
      <w:pStyle w:val="Header"/>
    </w:pPr>
    <w:r w:rsidRPr="00C0711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圖片 4" o:spid="_x0000_i1026" type="#_x0000_t75" style="width:176.25pt;height:42.75pt;visibility:visible">
          <v:imagedata r:id="rId1" o:title=""/>
        </v:shape>
      </w:pict>
    </w:r>
  </w:p>
  <w:p w:rsidR="00E159E1" w:rsidRPr="004B5007" w:rsidRDefault="00E159E1" w:rsidP="00517233">
    <w:pPr>
      <w:pStyle w:val="Header"/>
    </w:pPr>
    <w:r w:rsidRPr="00F60542">
      <w:rPr>
        <w:rFonts w:ascii="Gungsuh" w:eastAsia="Gungsuh" w:hAnsi="Gungsuh"/>
        <w:sz w:val="28"/>
        <w:szCs w:val="28"/>
      </w:rPr>
      <w:t>was best known for his poetry and literature for children.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50C3"/>
    <w:rsid w:val="0006518B"/>
    <w:rsid w:val="001661B6"/>
    <w:rsid w:val="003E185B"/>
    <w:rsid w:val="004B5007"/>
    <w:rsid w:val="00517233"/>
    <w:rsid w:val="006160AD"/>
    <w:rsid w:val="00782638"/>
    <w:rsid w:val="008E2117"/>
    <w:rsid w:val="00C0711D"/>
    <w:rsid w:val="00D032F7"/>
    <w:rsid w:val="00DE37C1"/>
    <w:rsid w:val="00E159E1"/>
    <w:rsid w:val="00EE50C3"/>
    <w:rsid w:val="00F60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2F7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E50C3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50C3"/>
    <w:rPr>
      <w:rFonts w:ascii="Cambria" w:eastAsia="新細明體" w:hAnsi="Cambria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5172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17233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5172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17233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2</Pages>
  <Words>19</Words>
  <Characters>109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2014-09-18T11:37:00Z</dcterms:created>
  <dcterms:modified xsi:type="dcterms:W3CDTF">2014-09-20T06:15:00Z</dcterms:modified>
</cp:coreProperties>
</file>